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F241D" w14:textId="77777777" w:rsidR="00092B58" w:rsidRDefault="00092B58" w:rsidP="00092B58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24B1ED6" wp14:editId="22C1F877">
                <wp:simplePos x="0" y="0"/>
                <wp:positionH relativeFrom="page">
                  <wp:align>right</wp:align>
                </wp:positionH>
                <wp:positionV relativeFrom="paragraph">
                  <wp:posOffset>-333375</wp:posOffset>
                </wp:positionV>
                <wp:extent cx="7772400" cy="10058400"/>
                <wp:effectExtent l="0" t="0" r="0" b="0"/>
                <wp:wrapNone/>
                <wp:docPr id="1465326552" name="Rectangle 14653265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1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B4343" id="Rectangle 1465326552" o:spid="_x0000_s1026" alt="&quot;&quot;" style="position:absolute;margin-left:560.8pt;margin-top:-26.25pt;width:612pt;height:11in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" fillcolor="#d092a7 [3207]" stroked="f" strokeweight="1pt">
                <v:fill opacity="8481f"/>
                <w10:wrap anchorx="page"/>
                <w10:anchorlock/>
              </v:rect>
            </w:pict>
          </mc:Fallback>
        </mc:AlternateContent>
      </w:r>
    </w:p>
    <w:tbl>
      <w:tblPr>
        <w:tblW w:w="5076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197"/>
        <w:gridCol w:w="365"/>
        <w:gridCol w:w="2375"/>
        <w:gridCol w:w="183"/>
        <w:gridCol w:w="4823"/>
        <w:gridCol w:w="21"/>
      </w:tblGrid>
      <w:tr w:rsidR="00092B58" w:rsidRPr="0085363C" w14:paraId="5BEECCF7" w14:textId="77777777" w:rsidTr="007763E5">
        <w:trPr>
          <w:trHeight w:val="1953"/>
          <w:jc w:val="center"/>
        </w:trPr>
        <w:tc>
          <w:tcPr>
            <w:tcW w:w="10964" w:type="dxa"/>
            <w:gridSpan w:val="6"/>
            <w:vAlign w:val="center"/>
          </w:tcPr>
          <w:p w14:paraId="57C92DCC" w14:textId="15F0F7B4" w:rsidR="00092B58" w:rsidRPr="00DC4A6D" w:rsidRDefault="007628DF" w:rsidP="00C17861">
            <w:pPr>
              <w:pStyle w:val="Title"/>
              <w:rPr>
                <w:rFonts w:ascii="Posterama" w:hAnsi="Posterama" w:cs="Posterama"/>
                <w:sz w:val="96"/>
                <w:szCs w:val="96"/>
              </w:rPr>
            </w:pPr>
            <w:r w:rsidRPr="00E65BB3">
              <w:rPr>
                <w:rFonts w:ascii="Posterama" w:hAnsi="Posterama" w:cs="Posterama"/>
                <w:color w:val="D092A7" w:themeColor="accent4"/>
                <w:sz w:val="100"/>
                <w:szCs w:val="100"/>
              </w:rPr>
              <w:t>Victoria Rousseau</w:t>
            </w:r>
            <w:r w:rsidR="00300BC8" w:rsidRPr="00E65BB3">
              <w:rPr>
                <w:rFonts w:ascii="Posterama" w:hAnsi="Posterama" w:cs="Posterama"/>
                <w:color w:val="D092A7" w:themeColor="accent4"/>
                <w:sz w:val="100"/>
                <w:szCs w:val="100"/>
              </w:rPr>
              <w:t xml:space="preserve"> </w:t>
            </w:r>
            <w:r w:rsidR="00092B58">
              <w:rPr>
                <w:rFonts w:ascii="Posterama" w:hAnsi="Posterama" w:cs="Posterama"/>
                <w:noProof/>
                <w:sz w:val="96"/>
                <w:szCs w:val="96"/>
                <w:lang w:val="en-AU" w:eastAsia="en-AU"/>
              </w:rPr>
              <w:drawing>
                <wp:inline distT="0" distB="0" distL="0" distR="0" wp14:anchorId="3E621A3B" wp14:editId="3E9BF896">
                  <wp:extent cx="913981" cy="720465"/>
                  <wp:effectExtent l="0" t="0" r="0" b="0"/>
                  <wp:docPr id="31156430" name="Graphic 31156430" descr="Star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6430" name="Graphic 31156430" descr="Stars with solid fill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3981" cy="72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B58" w:rsidRPr="0085363C" w14:paraId="136FD8F9" w14:textId="77777777" w:rsidTr="007763E5">
        <w:trPr>
          <w:trHeight w:val="419"/>
          <w:jc w:val="center"/>
        </w:trPr>
        <w:tc>
          <w:tcPr>
            <w:tcW w:w="10964" w:type="dxa"/>
            <w:gridSpan w:val="6"/>
          </w:tcPr>
          <w:p w14:paraId="733A021C" w14:textId="77777777" w:rsidR="00092B58" w:rsidRPr="0085363C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E65BB3" w:rsidRPr="00E65BB3" w14:paraId="11279F56" w14:textId="77777777" w:rsidTr="007763E5">
        <w:trPr>
          <w:gridAfter w:val="1"/>
          <w:wAfter w:w="21" w:type="dxa"/>
          <w:trHeight w:val="240"/>
          <w:jc w:val="center"/>
        </w:trPr>
        <w:tc>
          <w:tcPr>
            <w:tcW w:w="3198" w:type="dxa"/>
            <w:vMerge w:val="restart"/>
            <w:tcBorders>
              <w:top w:val="single" w:sz="12" w:space="0" w:color="6D509B" w:themeColor="accent1"/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144" w:type="dxa"/>
              <w:left w:w="288" w:type="dxa"/>
              <w:bottom w:w="72" w:type="dxa"/>
              <w:right w:w="144" w:type="dxa"/>
            </w:tcMar>
          </w:tcPr>
          <w:p w14:paraId="44E3720B" w14:textId="2262AB26" w:rsidR="00092B58" w:rsidRPr="00E65BB3" w:rsidRDefault="007628DF" w:rsidP="00690E3F">
            <w:pPr>
              <w:pStyle w:val="Heading1"/>
              <w:rPr>
                <w:rFonts w:ascii="Times" w:hAnsi="Times" w:cs="Times"/>
                <w:color w:val="D092A7" w:themeColor="accent4"/>
              </w:rPr>
            </w:pPr>
            <w:r w:rsidRPr="00E65BB3">
              <w:rPr>
                <w:color w:val="D092A7" w:themeColor="accent4"/>
              </w:rPr>
              <w:t>about</w:t>
            </w:r>
          </w:p>
          <w:p w14:paraId="649AE291" w14:textId="2F57063B" w:rsidR="00092B58" w:rsidRDefault="007628DF" w:rsidP="00690E3F">
            <w:r>
              <w:t xml:space="preserve">Victoria is well-versed in both performing and teaching. She studied and trained in both acting and dance for 8 years at </w:t>
            </w:r>
            <w:r w:rsidR="006A4BBD">
              <w:t xml:space="preserve">the </w:t>
            </w:r>
            <w:r>
              <w:t>Center for Perfoming Arts Methuen. There she also found her love for teaching and working with children as she assistant taught classes for 3 years. After pursuing her first degree, Victoria came back to teaching dance and acting at multiple studios &amp; workplaces and has been for the last 5 years. Victoria has continued her passion for performing through those 5 years as well, and is known for her fun, kind</w:t>
            </w:r>
            <w:r w:rsidR="006A4BBD">
              <w:t xml:space="preserve">, </w:t>
            </w:r>
            <w:r>
              <w:t>and outgoing personality! She hopes to continue incorporating all of her passions for years to come.</w:t>
            </w:r>
          </w:p>
          <w:p w14:paraId="24F2B4F6" w14:textId="77777777" w:rsidR="00092B58" w:rsidRDefault="00092B58" w:rsidP="00AA7C8A">
            <w:pPr>
              <w:rPr>
                <w:szCs w:val="26"/>
              </w:rPr>
            </w:pPr>
          </w:p>
          <w:p w14:paraId="0E150482" w14:textId="77777777" w:rsidR="00092B58" w:rsidRPr="00461532" w:rsidRDefault="00877B27" w:rsidP="00300BC8">
            <w:pPr>
              <w:pStyle w:val="Heading1"/>
              <w:rPr>
                <w:rFonts w:ascii="Times" w:hAnsi="Times" w:cs="Times"/>
              </w:rPr>
            </w:pPr>
            <w:sdt>
              <w:sdtPr>
                <w:id w:val="400644311"/>
                <w:placeholder>
                  <w:docPart w:val="6546FE842A61449CA64C7B8A821E2FDB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65BB3">
                  <w:rPr>
                    <w:color w:val="D092A7" w:themeColor="accent4"/>
                  </w:rPr>
                  <w:t>skills</w:t>
                </w:r>
              </w:sdtContent>
            </w:sdt>
          </w:p>
          <w:p w14:paraId="575A991C" w14:textId="77777777" w:rsidR="00092B58" w:rsidRPr="008E3C34" w:rsidRDefault="00877B27" w:rsidP="00690E3F">
            <w:pPr>
              <w:pStyle w:val="BulletList"/>
            </w:pPr>
            <w:sdt>
              <w:sdtPr>
                <w:id w:val="1142081689"/>
                <w:placeholder>
                  <w:docPart w:val="CFFFE37B8D434028BDE5DDEBA715F022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Communication</w:t>
                </w:r>
              </w:sdtContent>
            </w:sdt>
          </w:p>
          <w:p w14:paraId="49B0B59E" w14:textId="77777777" w:rsidR="00300BC8" w:rsidRPr="008E3C34" w:rsidRDefault="00877B27" w:rsidP="00300BC8">
            <w:pPr>
              <w:pStyle w:val="BulletList"/>
            </w:pPr>
            <w:sdt>
              <w:sdtPr>
                <w:id w:val="-1249733482"/>
                <w:placeholder>
                  <w:docPart w:val="E69235466A0D48CD8DB1BEA5A949BBA7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Problem-solving</w:t>
                </w:r>
              </w:sdtContent>
            </w:sdt>
          </w:p>
          <w:p w14:paraId="1B343E33" w14:textId="77777777" w:rsidR="00300BC8" w:rsidRPr="008E3C34" w:rsidRDefault="00877B27" w:rsidP="00300BC8">
            <w:pPr>
              <w:pStyle w:val="BulletList"/>
            </w:pPr>
            <w:sdt>
              <w:sdtPr>
                <w:id w:val="752634352"/>
                <w:placeholder>
                  <w:docPart w:val="0C6574F7E3B7444D8EFF421AF7CFBEFF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Critical thinking</w:t>
                </w:r>
              </w:sdtContent>
            </w:sdt>
          </w:p>
          <w:p w14:paraId="3E42EF29" w14:textId="77777777" w:rsidR="00300BC8" w:rsidRDefault="00877B27" w:rsidP="00300BC8">
            <w:pPr>
              <w:pStyle w:val="BulletList"/>
            </w:pPr>
            <w:sdt>
              <w:sdtPr>
                <w:id w:val="271598279"/>
                <w:placeholder>
                  <w:docPart w:val="44D41BF59CE64795BAA16C5F62E784A5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Time management</w:t>
                </w:r>
              </w:sdtContent>
            </w:sdt>
          </w:p>
          <w:p w14:paraId="28DDE06C" w14:textId="77777777" w:rsidR="00300BC8" w:rsidRPr="008E3C34" w:rsidRDefault="00877B27" w:rsidP="00300BC8">
            <w:pPr>
              <w:pStyle w:val="BulletList"/>
            </w:pPr>
            <w:sdt>
              <w:sdtPr>
                <w:id w:val="-455567879"/>
                <w:placeholder>
                  <w:docPart w:val="3CD2E5E48D1A4DD1A9ECA10D3E9D27A9"/>
                </w:placeholder>
                <w:temporary/>
                <w:showingPlcHdr/>
                <w15:appearance w15:val="hidden"/>
              </w:sdtPr>
              <w:sdtEndPr/>
              <w:sdtContent>
                <w:r w:rsidR="00300BC8">
                  <w:t>Lesson planning</w:t>
                </w:r>
              </w:sdtContent>
            </w:sdt>
          </w:p>
          <w:p w14:paraId="62F7519E" w14:textId="7C6A44CF" w:rsidR="00300BC8" w:rsidRPr="008E3C34" w:rsidRDefault="00816551" w:rsidP="00300BC8">
            <w:pPr>
              <w:pStyle w:val="BulletList"/>
            </w:pPr>
            <w:r>
              <w:t>Positive attitude</w:t>
            </w:r>
          </w:p>
          <w:p w14:paraId="4503180E" w14:textId="2DFECD7B" w:rsidR="00690E3F" w:rsidRDefault="00816551" w:rsidP="00690E3F">
            <w:pPr>
              <w:pStyle w:val="BulletList"/>
            </w:pPr>
            <w:r>
              <w:t>Creativity &amp; Collaboration</w:t>
            </w:r>
          </w:p>
          <w:p w14:paraId="5F1A3D2A" w14:textId="783EA134" w:rsidR="00816551" w:rsidRDefault="00816551" w:rsidP="00690E3F">
            <w:pPr>
              <w:pStyle w:val="BulletList"/>
            </w:pPr>
            <w:r>
              <w:t xml:space="preserve">Organization </w:t>
            </w:r>
          </w:p>
          <w:p w14:paraId="22BE9C04" w14:textId="77777777" w:rsidR="00300BC8" w:rsidRPr="00495CDE" w:rsidRDefault="00300BC8" w:rsidP="00690E3F">
            <w:pPr>
              <w:pStyle w:val="BulletList"/>
            </w:pPr>
          </w:p>
          <w:p w14:paraId="05741182" w14:textId="77777777" w:rsidR="00690E3F" w:rsidRPr="00690E3F" w:rsidRDefault="00877B27" w:rsidP="00690E3F">
            <w:pPr>
              <w:pStyle w:val="Heading2"/>
            </w:pPr>
            <w:sdt>
              <w:sdtPr>
                <w:id w:val="-458502538"/>
                <w:placeholder>
                  <w:docPart w:val="2B92831C68E8457B9BCF543C9C35AA21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65BB3">
                  <w:rPr>
                    <w:color w:val="D092A7" w:themeColor="accent4"/>
                  </w:rPr>
                  <w:t>ADDRESS</w:t>
                </w:r>
              </w:sdtContent>
            </w:sdt>
          </w:p>
          <w:p w14:paraId="06BB8C74" w14:textId="6C8270E3" w:rsidR="007628DF" w:rsidRPr="007628DF" w:rsidRDefault="007628DF" w:rsidP="007628DF">
            <w:pPr>
              <w:pStyle w:val="Heading3"/>
            </w:pPr>
            <w:r>
              <w:t>16 Fulton Street, Woburn, MA 01801</w:t>
            </w:r>
          </w:p>
          <w:p w14:paraId="667461E0" w14:textId="77777777" w:rsidR="00690E3F" w:rsidRDefault="00877B27" w:rsidP="00690E3F">
            <w:pPr>
              <w:pStyle w:val="Heading2"/>
              <w:rPr>
                <w:color w:val="auto"/>
              </w:rPr>
            </w:pPr>
            <w:sdt>
              <w:sdtPr>
                <w:id w:val="1664974883"/>
                <w:placeholder>
                  <w:docPart w:val="6E8EB4CA6F264FCA8FEB5D210FA7DA2B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65BB3">
                  <w:rPr>
                    <w:color w:val="D092A7" w:themeColor="accent4"/>
                  </w:rPr>
                  <w:t>PHONE</w:t>
                </w:r>
              </w:sdtContent>
            </w:sdt>
          </w:p>
          <w:p w14:paraId="19DBCAC2" w14:textId="5E58226B" w:rsidR="00690E3F" w:rsidRPr="00444441" w:rsidRDefault="007628DF" w:rsidP="00444441">
            <w:pPr>
              <w:pStyle w:val="Heading3"/>
              <w:rPr>
                <w:szCs w:val="20"/>
              </w:rPr>
            </w:pPr>
            <w:r>
              <w:t>978.609.2902</w:t>
            </w:r>
          </w:p>
          <w:p w14:paraId="1FFE3C09" w14:textId="77777777" w:rsidR="00690E3F" w:rsidRDefault="00877B27" w:rsidP="00690E3F">
            <w:pPr>
              <w:pStyle w:val="Heading2"/>
              <w:rPr>
                <w:color w:val="auto"/>
              </w:rPr>
            </w:pPr>
            <w:sdt>
              <w:sdtPr>
                <w:id w:val="564765442"/>
                <w:placeholder>
                  <w:docPart w:val="88FB7EB977CF40CBBEFC15DBE6F945BF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65BB3">
                  <w:rPr>
                    <w:color w:val="D092A7" w:themeColor="accent4"/>
                  </w:rPr>
                  <w:t>EMAIL</w:t>
                </w:r>
              </w:sdtContent>
            </w:sdt>
          </w:p>
          <w:p w14:paraId="7751EAA6" w14:textId="2888FB1D" w:rsidR="00690E3F" w:rsidRPr="00444441" w:rsidRDefault="007628DF" w:rsidP="00444441">
            <w:pPr>
              <w:pStyle w:val="Heading3"/>
              <w:rPr>
                <w:szCs w:val="20"/>
              </w:rPr>
            </w:pPr>
            <w:r>
              <w:t>victorialrousseau@gmail.com</w:t>
            </w:r>
          </w:p>
          <w:p w14:paraId="1CA3EA27" w14:textId="77777777" w:rsidR="00690E3F" w:rsidRPr="00C17861" w:rsidRDefault="00877B27" w:rsidP="00C17861">
            <w:pPr>
              <w:pStyle w:val="Heading2"/>
            </w:pPr>
            <w:sdt>
              <w:sdtPr>
                <w:id w:val="726576650"/>
                <w:placeholder>
                  <w:docPart w:val="577FEBB2D1464C95BA93B5491D85B873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  <w:b w:val="0"/>
                  <w:caps/>
                </w:rPr>
              </w:sdtEndPr>
              <w:sdtContent>
                <w:r w:rsidR="00C17861" w:rsidRPr="00E65BB3">
                  <w:rPr>
                    <w:rStyle w:val="Heading1Char"/>
                    <w:b/>
                    <w:caps w:val="0"/>
                    <w:color w:val="D092A7" w:themeColor="accent4"/>
                  </w:rPr>
                  <w:t>WEBSITE</w:t>
                </w:r>
              </w:sdtContent>
            </w:sdt>
          </w:p>
          <w:p w14:paraId="575A99C8" w14:textId="15CBD856" w:rsidR="00690E3F" w:rsidRPr="00C17861" w:rsidRDefault="00572D79" w:rsidP="00C17861">
            <w:pPr>
              <w:pStyle w:val="Heading3"/>
              <w:rPr>
                <w:szCs w:val="20"/>
              </w:rPr>
            </w:pPr>
            <w:r>
              <w:t>www.victoriarousseau.com</w:t>
            </w:r>
          </w:p>
        </w:tc>
        <w:tc>
          <w:tcPr>
            <w:tcW w:w="365" w:type="dxa"/>
            <w:vMerge w:val="restart"/>
            <w:tcBorders>
              <w:left w:val="single" w:sz="12" w:space="0" w:color="6D509B" w:themeColor="accent1"/>
            </w:tcBorders>
          </w:tcPr>
          <w:p w14:paraId="49CA6FA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375" w:type="dxa"/>
            <w:vMerge w:val="restart"/>
            <w:vAlign w:val="center"/>
          </w:tcPr>
          <w:p w14:paraId="762A96B6" w14:textId="77777777" w:rsidR="00092B58" w:rsidRPr="00300BC8" w:rsidRDefault="00877B27" w:rsidP="00300BC8">
            <w:pPr>
              <w:pStyle w:val="Heading1"/>
            </w:pPr>
            <w:sdt>
              <w:sdtPr>
                <w:id w:val="-1645966745"/>
                <w:placeholder>
                  <w:docPart w:val="D67AE4FABB4D44D99A490F7C4D61B9B6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E65BB3">
                  <w:rPr>
                    <w:color w:val="D092A7" w:themeColor="accent4"/>
                  </w:rPr>
                  <w:t>EXPERIENCE</w:t>
                </w:r>
              </w:sdtContent>
            </w:sdt>
          </w:p>
        </w:tc>
        <w:tc>
          <w:tcPr>
            <w:tcW w:w="5005" w:type="dxa"/>
            <w:gridSpan w:val="2"/>
            <w:tcBorders>
              <w:bottom w:val="single" w:sz="12" w:space="0" w:color="6D509B" w:themeColor="accent1"/>
            </w:tcBorders>
          </w:tcPr>
          <w:p w14:paraId="5AE4A8AB" w14:textId="77777777" w:rsidR="00092B58" w:rsidRPr="00E65BB3" w:rsidRDefault="00092B58" w:rsidP="00690E3F">
            <w:pPr>
              <w:rPr>
                <w:color w:val="D092A7" w:themeColor="accent4"/>
              </w:rPr>
            </w:pPr>
          </w:p>
        </w:tc>
      </w:tr>
      <w:tr w:rsidR="00E65BB3" w:rsidRPr="00E65BB3" w14:paraId="6A2A6112" w14:textId="77777777" w:rsidTr="007763E5">
        <w:trPr>
          <w:gridAfter w:val="1"/>
          <w:wAfter w:w="21" w:type="dxa"/>
          <w:trHeight w:val="71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38185958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19285A2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375" w:type="dxa"/>
            <w:vMerge/>
          </w:tcPr>
          <w:p w14:paraId="3C17C4E4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05" w:type="dxa"/>
            <w:gridSpan w:val="2"/>
            <w:tcBorders>
              <w:top w:val="single" w:sz="12" w:space="0" w:color="6D509B" w:themeColor="accent1"/>
            </w:tcBorders>
          </w:tcPr>
          <w:p w14:paraId="76E92B2D" w14:textId="77777777" w:rsidR="00092B58" w:rsidRPr="00E65BB3" w:rsidRDefault="00092B58" w:rsidP="00690E3F">
            <w:pPr>
              <w:rPr>
                <w:color w:val="D092A7" w:themeColor="accent4"/>
              </w:rPr>
            </w:pPr>
          </w:p>
        </w:tc>
      </w:tr>
      <w:tr w:rsidR="00092B58" w:rsidRPr="00F079F2" w14:paraId="05CCCAC2" w14:textId="77777777" w:rsidTr="007763E5">
        <w:trPr>
          <w:gridAfter w:val="1"/>
          <w:wAfter w:w="20" w:type="dxa"/>
          <w:trHeight w:val="3228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76DAD5F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444F4A2F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81" w:type="dxa"/>
            <w:gridSpan w:val="3"/>
          </w:tcPr>
          <w:p w14:paraId="30DDC4D1" w14:textId="29DD1679" w:rsidR="00092B58" w:rsidRPr="00F079F2" w:rsidRDefault="007628DF" w:rsidP="00444441">
            <w:pPr>
              <w:pStyle w:val="Heading4"/>
              <w:rPr>
                <w:rFonts w:eastAsia="MS Mincho"/>
              </w:rPr>
            </w:pPr>
            <w:r>
              <w:t>2023 - Present</w:t>
            </w:r>
            <w:r w:rsidR="00444441">
              <w:t xml:space="preserve"> </w:t>
            </w:r>
          </w:p>
          <w:p w14:paraId="46D4544D" w14:textId="4C3F2830" w:rsidR="00092B58" w:rsidRPr="007668D5" w:rsidRDefault="007628DF" w:rsidP="00444441">
            <w:pPr>
              <w:pStyle w:val="Heading5"/>
              <w:rPr>
                <w:color w:val="D092A7" w:themeColor="accent4"/>
              </w:rPr>
            </w:pPr>
            <w:r w:rsidRPr="007668D5">
              <w:rPr>
                <w:color w:val="D092A7" w:themeColor="accent4"/>
              </w:rPr>
              <w:t>Receptionist/Downloads Specialist</w:t>
            </w:r>
            <w:r w:rsidR="00816551" w:rsidRPr="007668D5">
              <w:rPr>
                <w:color w:val="D092A7" w:themeColor="accent4"/>
              </w:rPr>
              <w:t xml:space="preserve"> |</w:t>
            </w:r>
            <w:r w:rsidRPr="007668D5">
              <w:rPr>
                <w:color w:val="D092A7" w:themeColor="accent4"/>
              </w:rPr>
              <w:t xml:space="preserve"> Saltmarsh Insurance Agency</w:t>
            </w:r>
            <w:r w:rsidR="00816551" w:rsidRPr="007668D5">
              <w:rPr>
                <w:color w:val="D092A7" w:themeColor="accent4"/>
              </w:rPr>
              <w:t xml:space="preserve"> | </w:t>
            </w:r>
            <w:r w:rsidRPr="007668D5">
              <w:rPr>
                <w:color w:val="D092A7" w:themeColor="accent4"/>
              </w:rPr>
              <w:t>Winchester, MA</w:t>
            </w:r>
          </w:p>
          <w:p w14:paraId="5F2E631C" w14:textId="592B0069" w:rsidR="00D35989" w:rsidRPr="00F2656A" w:rsidRDefault="00D264B6" w:rsidP="00444441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Responsibilities: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57A9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nswering phone calls &amp;</w:t>
            </w:r>
            <w:r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greet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</w:t>
            </w:r>
            <w:r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customers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; </w:t>
            </w:r>
            <w:r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direct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 customers</w:t>
            </w:r>
            <w:r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to the appropriate agent in </w:t>
            </w:r>
            <w:r w:rsidR="007E3B6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the </w:t>
            </w:r>
            <w:r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office or over the phone; </w:t>
            </w:r>
            <w:r w:rsidR="00823A49"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maintaining office supplies &amp; organization; </w:t>
            </w:r>
            <w:r w:rsidR="008163C1"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drop off and </w:t>
            </w:r>
            <w:r w:rsidR="000B45C4" w:rsidRP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pickup of office mail &amp; registry documents; 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downloading &amp; </w:t>
            </w:r>
            <w:r w:rsidR="00D52D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directing</w:t>
            </w:r>
            <w:r w:rsidR="00F2656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6A12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insurance policy documents to </w:t>
            </w:r>
            <w:r w:rsidR="00E6262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the </w:t>
            </w:r>
            <w:r w:rsidR="006A12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appropriate agent</w:t>
            </w:r>
            <w:r w:rsidR="00357A9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; </w:t>
            </w:r>
            <w:r w:rsidR="00142BE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tracking &amp; reporting insurance policy cancellations &amp; reinstatements; </w:t>
            </w:r>
            <w:r w:rsidR="00357A9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other admin tasks through AMS Vertafore</w:t>
            </w:r>
            <w:r w:rsidR="001E272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. </w:t>
            </w:r>
          </w:p>
          <w:p w14:paraId="5AB2E7A9" w14:textId="2AB07F25" w:rsidR="00092B58" w:rsidRPr="00F079F2" w:rsidRDefault="007628DF" w:rsidP="00444441">
            <w:pPr>
              <w:pStyle w:val="Heading4"/>
            </w:pPr>
            <w:r>
              <w:t>2023 - present</w:t>
            </w:r>
          </w:p>
          <w:p w14:paraId="1C6E287F" w14:textId="04CF0DB3" w:rsidR="00092B58" w:rsidRPr="007668D5" w:rsidRDefault="007628DF" w:rsidP="00444441">
            <w:pPr>
              <w:pStyle w:val="Heading5"/>
              <w:rPr>
                <w:color w:val="D092A7" w:themeColor="accent4"/>
              </w:rPr>
            </w:pPr>
            <w:r w:rsidRPr="007668D5">
              <w:rPr>
                <w:color w:val="D092A7" w:themeColor="accent4"/>
              </w:rPr>
              <w:t>Hip Hop Instructor</w:t>
            </w:r>
            <w:r w:rsidR="00816551" w:rsidRPr="007668D5">
              <w:rPr>
                <w:color w:val="D092A7" w:themeColor="accent4"/>
              </w:rPr>
              <w:t xml:space="preserve"> | </w:t>
            </w:r>
            <w:r w:rsidRPr="007668D5">
              <w:rPr>
                <w:color w:val="D092A7" w:themeColor="accent4"/>
              </w:rPr>
              <w:t>Cheryl A. Sullivan’s School of Dance</w:t>
            </w:r>
            <w:r w:rsidR="00816551" w:rsidRPr="007668D5">
              <w:rPr>
                <w:color w:val="D092A7" w:themeColor="accent4"/>
              </w:rPr>
              <w:t xml:space="preserve"> |</w:t>
            </w:r>
            <w:r w:rsidRPr="007668D5">
              <w:rPr>
                <w:color w:val="D092A7" w:themeColor="accent4"/>
              </w:rPr>
              <w:t xml:space="preserve"> Woburn, MA</w:t>
            </w:r>
          </w:p>
          <w:p w14:paraId="56FAA9FF" w14:textId="0CF30952" w:rsidR="00D35989" w:rsidRPr="00842FB2" w:rsidRDefault="00572D79" w:rsidP="00444441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Responsibilities:</w:t>
            </w:r>
            <w:r w:rsidR="001E1A20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A95B4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</w:t>
            </w:r>
            <w:r w:rsidR="00AB1F55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lanning &amp; conducting </w:t>
            </w:r>
            <w:r w:rsidR="009732C1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lessons in hip hop for children and teenagers</w:t>
            </w:r>
            <w:r w:rsidR="0075177F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;</w:t>
            </w:r>
            <w:r w:rsidR="009732C1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choreographing routines for class and performances</w:t>
            </w:r>
            <w:r w:rsidR="0075177F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; producing lessons in artistry &amp; </w:t>
            </w:r>
            <w:r w:rsidR="00842FB2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dance technique; supervis</w:t>
            </w:r>
            <w:r w:rsidR="00D67DA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</w:t>
            </w:r>
            <w:r w:rsidR="00842FB2" w:rsidRPr="00842FB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and mentoring children in a dance environment.</w:t>
            </w:r>
          </w:p>
          <w:p w14:paraId="49144B68" w14:textId="7EF25CE5" w:rsidR="00092B58" w:rsidRPr="00F079F2" w:rsidRDefault="007628DF" w:rsidP="00444441">
            <w:pPr>
              <w:pStyle w:val="Heading4"/>
            </w:pPr>
            <w:r>
              <w:t>2023 - 2023</w:t>
            </w:r>
          </w:p>
          <w:p w14:paraId="2A9DA242" w14:textId="52DDC7B6" w:rsidR="00092B58" w:rsidRPr="007668D5" w:rsidRDefault="007628DF" w:rsidP="00444441">
            <w:pPr>
              <w:pStyle w:val="Heading5"/>
              <w:rPr>
                <w:color w:val="D092A7" w:themeColor="accent4"/>
              </w:rPr>
            </w:pPr>
            <w:r w:rsidRPr="007668D5">
              <w:rPr>
                <w:color w:val="D092A7" w:themeColor="accent4"/>
              </w:rPr>
              <w:t>Early Preschool Teacher</w:t>
            </w:r>
            <w:r w:rsidR="00816551" w:rsidRPr="007668D5">
              <w:rPr>
                <w:color w:val="D092A7" w:themeColor="accent4"/>
              </w:rPr>
              <w:t xml:space="preserve"> | </w:t>
            </w:r>
            <w:r w:rsidRPr="007668D5">
              <w:rPr>
                <w:color w:val="D092A7" w:themeColor="accent4"/>
              </w:rPr>
              <w:t>Primrose School of Woburn</w:t>
            </w:r>
            <w:r w:rsidR="00816551" w:rsidRPr="007668D5">
              <w:rPr>
                <w:color w:val="D092A7" w:themeColor="accent4"/>
              </w:rPr>
              <w:t xml:space="preserve"> | </w:t>
            </w:r>
            <w:r w:rsidRPr="007668D5">
              <w:rPr>
                <w:color w:val="D092A7" w:themeColor="accent4"/>
              </w:rPr>
              <w:t>Woburn, MA</w:t>
            </w:r>
          </w:p>
          <w:p w14:paraId="10587306" w14:textId="02AA424C" w:rsidR="00092B58" w:rsidRDefault="00842FB2" w:rsidP="00C17861">
            <w:pPr>
              <w:rPr>
                <w:noProof/>
              </w:rPr>
            </w:pPr>
            <w:r>
              <w:t>Responsibilities:</w:t>
            </w:r>
            <w:r w:rsidR="00F319D5">
              <w:t xml:space="preserve"> </w:t>
            </w:r>
            <w:r w:rsidR="00A95B49">
              <w:t>p</w:t>
            </w:r>
            <w:r w:rsidR="00F319D5">
              <w:t>repping &amp;</w:t>
            </w:r>
            <w:r w:rsidR="00A95B49">
              <w:t xml:space="preserve"> implementing lesson plans into daily activities; educating on fundamental concepts</w:t>
            </w:r>
            <w:r w:rsidR="00B109FC">
              <w:t xml:space="preserve"> and skills</w:t>
            </w:r>
            <w:r w:rsidR="00A95B49">
              <w:t>; encouraging</w:t>
            </w:r>
            <w:r w:rsidR="00B109FC">
              <w:t xml:space="preserve"> a</w:t>
            </w:r>
            <w:r w:rsidR="00A95B49">
              <w:t xml:space="preserve"> </w:t>
            </w:r>
            <w:r w:rsidR="00D60193">
              <w:t xml:space="preserve">safe and social atmosphere through a classroom environment; </w:t>
            </w:r>
            <w:r w:rsidR="001812CF">
              <w:t>communicating and providing technological progress/updates on child</w:t>
            </w:r>
            <w:r w:rsidR="009010C2">
              <w:t>ren</w:t>
            </w:r>
            <w:r w:rsidR="001812CF">
              <w:t xml:space="preserve"> throughout the day to parents; </w:t>
            </w:r>
            <w:r w:rsidR="00A862CF">
              <w:t xml:space="preserve">tracking children’s bathroom usage, food intake, and </w:t>
            </w:r>
            <w:r w:rsidR="007E5128">
              <w:t xml:space="preserve">participation in activities while also conducting these operations with the children. </w:t>
            </w:r>
          </w:p>
          <w:p w14:paraId="5EFC303B" w14:textId="77777777" w:rsidR="007628DF" w:rsidRDefault="007628DF" w:rsidP="00C17861">
            <w:pPr>
              <w:rPr>
                <w:noProof/>
              </w:rPr>
            </w:pPr>
          </w:p>
          <w:p w14:paraId="14A44D7B" w14:textId="210AD3D6" w:rsidR="007628DF" w:rsidRPr="00F079F2" w:rsidRDefault="00816551" w:rsidP="007628DF">
            <w:pPr>
              <w:pStyle w:val="Heading4"/>
              <w:rPr>
                <w:rFonts w:eastAsia="MS Mincho"/>
              </w:rPr>
            </w:pPr>
            <w:r>
              <w:t>2022 - 2022</w:t>
            </w:r>
          </w:p>
          <w:p w14:paraId="7E3D1AA2" w14:textId="15D0B830" w:rsidR="007628DF" w:rsidRPr="007668D5" w:rsidRDefault="00816551" w:rsidP="007628DF">
            <w:pPr>
              <w:pStyle w:val="Heading5"/>
              <w:rPr>
                <w:color w:val="D092A7" w:themeColor="accent4"/>
              </w:rPr>
            </w:pPr>
            <w:r w:rsidRPr="007668D5">
              <w:rPr>
                <w:color w:val="D092A7" w:themeColor="accent4"/>
              </w:rPr>
              <w:t>Performing Arts/Sales Associate | CAMP Burlington | Burlington, MA</w:t>
            </w:r>
          </w:p>
          <w:p w14:paraId="1FCB6C2A" w14:textId="62B275EB" w:rsidR="00D35989" w:rsidRDefault="007E5128" w:rsidP="007628DF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02D1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Responsibilities: </w:t>
            </w:r>
            <w:r w:rsidR="00E65BB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create</w:t>
            </w:r>
            <w:r w:rsidR="00E70C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E65BB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 warm, welcome tour and shopping experience for all families; </w:t>
            </w:r>
            <w:r w:rsidR="00E70C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engaging families in a high-energy</w:t>
            </w:r>
            <w:r w:rsidR="00A75C2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 enthusiastic environment; stocking shelves with merchandise and completing basic cashier tasks; implemented immersive theatre skills into everyday conversations</w:t>
            </w:r>
            <w:r w:rsidR="00CF79D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&amp; tours with children. </w:t>
            </w:r>
          </w:p>
          <w:p w14:paraId="74657656" w14:textId="77777777" w:rsidR="00CF79DC" w:rsidRDefault="00CF79DC" w:rsidP="007628DF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6E199540" w14:textId="77777777" w:rsidR="00CF79DC" w:rsidRPr="00702D14" w:rsidRDefault="00CF79DC" w:rsidP="007628DF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933A67A" w14:textId="3DD67A50" w:rsidR="007628DF" w:rsidRPr="00F079F2" w:rsidRDefault="00816551" w:rsidP="007628DF">
            <w:pPr>
              <w:pStyle w:val="Heading4"/>
            </w:pPr>
            <w:r>
              <w:t>2021 - 2022</w:t>
            </w:r>
          </w:p>
          <w:p w14:paraId="7A97FA01" w14:textId="647B96E3" w:rsidR="00816551" w:rsidRPr="00E65BB3" w:rsidRDefault="00816551" w:rsidP="00816551">
            <w:pPr>
              <w:pStyle w:val="Heading5"/>
              <w:rPr>
                <w:color w:val="D092A7" w:themeColor="accent4"/>
              </w:rPr>
            </w:pPr>
            <w:r w:rsidRPr="00E65BB3">
              <w:rPr>
                <w:color w:val="D092A7" w:themeColor="accent4"/>
              </w:rPr>
              <w:t>Lead Instructor | The Little Gym at Cherry Hill | Danvers, MA</w:t>
            </w:r>
          </w:p>
          <w:p w14:paraId="3E7596C2" w14:textId="38A111F4" w:rsidR="00D35989" w:rsidRPr="00702D14" w:rsidRDefault="007E5128" w:rsidP="00816551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02D1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Responsibilities:</w:t>
            </w:r>
            <w:r w:rsidR="00CF79D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B7204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teaching and assisting in tumbling/gymnastics classes for young children; communicating with customers/parents through email, text messages, </w:t>
            </w:r>
            <w:r w:rsidR="007F13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over the phone; answer</w:t>
            </w:r>
            <w:r w:rsidR="00B1589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</w:t>
            </w:r>
            <w:r w:rsidR="007F13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questions and complet</w:t>
            </w:r>
            <w:r w:rsidR="00B1589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</w:t>
            </w:r>
            <w:r w:rsidR="007F13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admin tasks; create advertising </w:t>
            </w:r>
            <w:r w:rsidR="00A62C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content to market company events</w:t>
            </w:r>
            <w:r w:rsidR="00BE4D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 classes &amp; parties; curated lesson plans to ensure</w:t>
            </w:r>
            <w:r w:rsidR="007022D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</w:t>
            </w:r>
            <w:r w:rsidR="00BE4D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fun and safe experience for each parent and child.</w:t>
            </w:r>
          </w:p>
          <w:p w14:paraId="424E79DA" w14:textId="6266C4B5" w:rsidR="007628DF" w:rsidRPr="00F079F2" w:rsidRDefault="007628DF" w:rsidP="007628DF">
            <w:pPr>
              <w:pStyle w:val="Heading4"/>
            </w:pPr>
            <w:r>
              <w:t>20</w:t>
            </w:r>
            <w:r w:rsidR="00816551">
              <w:t>14 – 2016 &amp; 2021 - 2022</w:t>
            </w:r>
          </w:p>
          <w:p w14:paraId="335EFAF7" w14:textId="292F2018" w:rsidR="00816551" w:rsidRPr="007668D5" w:rsidRDefault="00816551" w:rsidP="00816551">
            <w:pPr>
              <w:pStyle w:val="Heading5"/>
              <w:rPr>
                <w:color w:val="D092A7" w:themeColor="accent4"/>
              </w:rPr>
            </w:pPr>
            <w:r w:rsidRPr="007668D5">
              <w:rPr>
                <w:color w:val="D092A7" w:themeColor="accent4"/>
              </w:rPr>
              <w:t>Dance/Acting Instructor | Center for Performing Arts Methuen | Methuen, MA</w:t>
            </w:r>
          </w:p>
          <w:p w14:paraId="63C9B754" w14:textId="036172D7" w:rsidR="007628DF" w:rsidRDefault="007E5128" w:rsidP="007628DF">
            <w:pPr>
              <w:rPr>
                <w:noProof/>
              </w:rPr>
            </w:pPr>
            <w:r>
              <w:t>Responsibilities:</w:t>
            </w:r>
            <w:r w:rsidR="00E42D62">
              <w:t xml:space="preserve"> Educated children aged 2-16 years of age on </w:t>
            </w:r>
            <w:r w:rsidR="009F045B">
              <w:t xml:space="preserve">several styles of dance and acting; choreographed </w:t>
            </w:r>
            <w:r w:rsidR="003F5B4E">
              <w:t xml:space="preserve">dances for classes and performances; monitored backstage behavior, entrances, exits on and offstage during performances; </w:t>
            </w:r>
            <w:r w:rsidR="00EC71EE">
              <w:t>mentor</w:t>
            </w:r>
            <w:r w:rsidR="00C61908">
              <w:t>ing</w:t>
            </w:r>
            <w:r w:rsidR="00EC71EE">
              <w:t xml:space="preserve"> children in dance &amp; acting environemtns; wrote and directed short scenes for performances. </w:t>
            </w:r>
          </w:p>
          <w:p w14:paraId="7A207F4F" w14:textId="77777777" w:rsidR="007628DF" w:rsidRDefault="007628DF" w:rsidP="00C17861"/>
          <w:p w14:paraId="2F5E9C33" w14:textId="54E92221" w:rsidR="00816551" w:rsidRPr="00F079F2" w:rsidRDefault="00816551" w:rsidP="00816551">
            <w:pPr>
              <w:pStyle w:val="Heading4"/>
            </w:pPr>
            <w:r>
              <w:t>2021 - 2021</w:t>
            </w:r>
          </w:p>
          <w:p w14:paraId="5B9B2C9D" w14:textId="0A2C3301" w:rsidR="00816551" w:rsidRPr="007668D5" w:rsidRDefault="00816551" w:rsidP="00816551">
            <w:pPr>
              <w:pStyle w:val="Heading5"/>
              <w:rPr>
                <w:color w:val="D092A7" w:themeColor="accent4"/>
              </w:rPr>
            </w:pPr>
            <w:r w:rsidRPr="007668D5">
              <w:rPr>
                <w:color w:val="D092A7" w:themeColor="accent4"/>
              </w:rPr>
              <w:t>Lead Instructor | The Little Gym of Woburn | Woburn, MA</w:t>
            </w:r>
          </w:p>
          <w:p w14:paraId="7C6690C5" w14:textId="518610DE" w:rsidR="00816551" w:rsidRPr="005A6629" w:rsidRDefault="007E5128" w:rsidP="005A6629">
            <w:pPr>
              <w:pStyle w:val="Heading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619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Responsibilities:</w:t>
            </w:r>
            <w:r>
              <w:t xml:space="preserve"> </w:t>
            </w:r>
            <w:r w:rsidR="00EC71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teaching and assisting in tumbling/gymnastics classes for young children; communicating with customers/parents through email, text messages, over the phone; answer</w:t>
            </w:r>
            <w:r w:rsidR="00C619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ing</w:t>
            </w:r>
            <w:r w:rsidR="00EC71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questions and complet</w:t>
            </w:r>
            <w:r w:rsidR="00C619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ing </w:t>
            </w:r>
            <w:r w:rsidR="00EC71E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admin tasks; </w:t>
            </w:r>
            <w:r w:rsidR="005A662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curated lesson plans to ensure </w:t>
            </w:r>
            <w:r w:rsidR="00C619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 </w:t>
            </w:r>
            <w:r w:rsidR="005A662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fun and safe experience for each parent and child.</w:t>
            </w:r>
          </w:p>
        </w:tc>
      </w:tr>
      <w:tr w:rsidR="007668D5" w:rsidRPr="007668D5" w14:paraId="67281D23" w14:textId="77777777" w:rsidTr="007763E5">
        <w:trPr>
          <w:gridAfter w:val="1"/>
          <w:wAfter w:w="21" w:type="dxa"/>
          <w:trHeight w:val="267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1C8B2B40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220707A0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375" w:type="dxa"/>
            <w:vMerge w:val="restart"/>
            <w:vAlign w:val="center"/>
          </w:tcPr>
          <w:p w14:paraId="02BC42A5" w14:textId="77777777" w:rsidR="00092B58" w:rsidRPr="007668D5" w:rsidRDefault="00877B27" w:rsidP="00300BC8">
            <w:pPr>
              <w:pStyle w:val="Heading1"/>
              <w:rPr>
                <w:color w:val="D092A7" w:themeColor="accent4"/>
              </w:rPr>
            </w:pPr>
            <w:sdt>
              <w:sdtPr>
                <w:rPr>
                  <w:color w:val="D092A7" w:themeColor="accent4"/>
                </w:rPr>
                <w:id w:val="1731808395"/>
                <w:placeholder>
                  <w:docPart w:val="BD5EC854E0644C93A6485D0B67891438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7668D5">
                  <w:rPr>
                    <w:color w:val="D092A7" w:themeColor="accent4"/>
                  </w:rPr>
                  <w:t>EDUCATION</w:t>
                </w:r>
              </w:sdtContent>
            </w:sdt>
          </w:p>
        </w:tc>
        <w:tc>
          <w:tcPr>
            <w:tcW w:w="5005" w:type="dxa"/>
            <w:gridSpan w:val="2"/>
            <w:tcBorders>
              <w:bottom w:val="single" w:sz="12" w:space="0" w:color="6D509B" w:themeColor="accent1"/>
            </w:tcBorders>
          </w:tcPr>
          <w:p w14:paraId="0B556C4B" w14:textId="77777777" w:rsidR="00092B58" w:rsidRPr="007668D5" w:rsidRDefault="00092B58" w:rsidP="00690E3F">
            <w:pPr>
              <w:rPr>
                <w:color w:val="D092A7" w:themeColor="accent4"/>
              </w:rPr>
            </w:pPr>
          </w:p>
        </w:tc>
      </w:tr>
      <w:tr w:rsidR="00092B58" w:rsidRPr="00F079F2" w14:paraId="0ADE6906" w14:textId="77777777" w:rsidTr="007763E5">
        <w:trPr>
          <w:gridAfter w:val="1"/>
          <w:wAfter w:w="21" w:type="dxa"/>
          <w:trHeight w:val="115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08F2B8C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62A75227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375" w:type="dxa"/>
            <w:vMerge/>
          </w:tcPr>
          <w:p w14:paraId="48079449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005" w:type="dxa"/>
            <w:gridSpan w:val="2"/>
            <w:tcBorders>
              <w:top w:val="single" w:sz="12" w:space="0" w:color="6D509B" w:themeColor="accent1"/>
            </w:tcBorders>
          </w:tcPr>
          <w:p w14:paraId="65D0807F" w14:textId="77777777" w:rsidR="00092B58" w:rsidRPr="0091735B" w:rsidRDefault="00092B58" w:rsidP="00690E3F"/>
        </w:tc>
      </w:tr>
      <w:tr w:rsidR="00092B58" w:rsidRPr="00F079F2" w14:paraId="64A8D2BA" w14:textId="77777777" w:rsidTr="007763E5">
        <w:trPr>
          <w:gridAfter w:val="1"/>
          <w:wAfter w:w="20" w:type="dxa"/>
          <w:trHeight w:val="802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  <w:tcMar>
              <w:top w:w="72" w:type="dxa"/>
              <w:left w:w="288" w:type="dxa"/>
              <w:bottom w:w="144" w:type="dxa"/>
              <w:right w:w="144" w:type="dxa"/>
            </w:tcMar>
            <w:vAlign w:val="bottom"/>
          </w:tcPr>
          <w:p w14:paraId="116FB95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0625EDE4" w14:textId="77777777" w:rsidR="00092B58" w:rsidRPr="00F079F2" w:rsidRDefault="00092B58" w:rsidP="00AA7C8A"/>
        </w:tc>
        <w:tc>
          <w:tcPr>
            <w:tcW w:w="7381" w:type="dxa"/>
            <w:gridSpan w:val="3"/>
            <w:vAlign w:val="center"/>
          </w:tcPr>
          <w:p w14:paraId="7823E88A" w14:textId="2B934DD2" w:rsidR="00092B58" w:rsidRDefault="007628DF" w:rsidP="00690E3F">
            <w:r>
              <w:t>Long Island University – BFA in Musical Theatre (2016-2020)</w:t>
            </w:r>
          </w:p>
          <w:p w14:paraId="26FA0075" w14:textId="77777777" w:rsidR="00702D14" w:rsidRDefault="00702D14" w:rsidP="00690E3F"/>
          <w:p w14:paraId="7D7277E2" w14:textId="77777777" w:rsidR="007628DF" w:rsidRPr="00FE71AD" w:rsidRDefault="007628DF" w:rsidP="00690E3F"/>
          <w:p w14:paraId="149CF67D" w14:textId="4E868A6E" w:rsidR="00092B58" w:rsidRPr="00F079F2" w:rsidRDefault="007628DF" w:rsidP="00C17861">
            <w:r>
              <w:t>Southern New Ham</w:t>
            </w:r>
            <w:r w:rsidR="006A4BBD">
              <w:t>ps</w:t>
            </w:r>
            <w:r>
              <w:t>shire University – BA in Psychology (2023-Present)</w:t>
            </w:r>
          </w:p>
        </w:tc>
      </w:tr>
      <w:tr w:rsidR="00092B58" w:rsidRPr="00F079F2" w14:paraId="50E22A51" w14:textId="77777777" w:rsidTr="007763E5">
        <w:trPr>
          <w:gridAfter w:val="1"/>
          <w:wAfter w:w="20" w:type="dxa"/>
          <w:trHeight w:val="981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7CB4A021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38701FD4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81" w:type="dxa"/>
            <w:gridSpan w:val="3"/>
            <w:vAlign w:val="center"/>
          </w:tcPr>
          <w:p w14:paraId="4081DC03" w14:textId="4317593C" w:rsidR="00092B58" w:rsidRPr="00046661" w:rsidRDefault="00092B58" w:rsidP="00C17861"/>
        </w:tc>
      </w:tr>
      <w:tr w:rsidR="00092B58" w:rsidRPr="00F079F2" w14:paraId="53BE8269" w14:textId="77777777" w:rsidTr="007763E5">
        <w:trPr>
          <w:gridAfter w:val="1"/>
          <w:wAfter w:w="21" w:type="dxa"/>
          <w:trHeight w:val="276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494A0342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376BE321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58" w:type="dxa"/>
            <w:gridSpan w:val="2"/>
          </w:tcPr>
          <w:p w14:paraId="40F52EE6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822" w:type="dxa"/>
            <w:tcBorders>
              <w:top w:val="single" w:sz="12" w:space="0" w:color="6D509B" w:themeColor="accent1"/>
            </w:tcBorders>
          </w:tcPr>
          <w:p w14:paraId="1914F317" w14:textId="77777777" w:rsidR="00092B58" w:rsidRPr="00F079F2" w:rsidRDefault="00092B58" w:rsidP="00690E3F"/>
        </w:tc>
      </w:tr>
      <w:tr w:rsidR="00092B58" w:rsidRPr="00F079F2" w14:paraId="0EA725DE" w14:textId="77777777" w:rsidTr="007763E5">
        <w:trPr>
          <w:gridAfter w:val="1"/>
          <w:wAfter w:w="20" w:type="dxa"/>
          <w:trHeight w:val="517"/>
          <w:jc w:val="center"/>
        </w:trPr>
        <w:tc>
          <w:tcPr>
            <w:tcW w:w="3198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shd w:val="clear" w:color="auto" w:fill="auto"/>
          </w:tcPr>
          <w:p w14:paraId="4E9DD3CE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5" w:type="dxa"/>
            <w:vMerge/>
            <w:tcBorders>
              <w:left w:val="single" w:sz="12" w:space="0" w:color="6D509B" w:themeColor="accent1"/>
            </w:tcBorders>
          </w:tcPr>
          <w:p w14:paraId="17D361A0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381" w:type="dxa"/>
            <w:gridSpan w:val="3"/>
            <w:vAlign w:val="center"/>
          </w:tcPr>
          <w:p w14:paraId="2354FE29" w14:textId="41B3BDE9" w:rsidR="00092B58" w:rsidRPr="00F079F2" w:rsidRDefault="00092B58" w:rsidP="00C17861"/>
        </w:tc>
      </w:tr>
      <w:tr w:rsidR="007E19CB" w:rsidRPr="00F079F2" w14:paraId="4E307428" w14:textId="77777777" w:rsidTr="007763E5">
        <w:trPr>
          <w:gridAfter w:val="1"/>
          <w:wAfter w:w="20" w:type="dxa"/>
          <w:trHeight w:val="49"/>
          <w:jc w:val="center"/>
        </w:trPr>
        <w:tc>
          <w:tcPr>
            <w:tcW w:w="3198" w:type="dxa"/>
            <w:tcBorders>
              <w:top w:val="single" w:sz="12" w:space="0" w:color="6D509B" w:themeColor="accent1"/>
            </w:tcBorders>
            <w:shd w:val="clear" w:color="auto" w:fill="auto"/>
          </w:tcPr>
          <w:p w14:paraId="3D646740" w14:textId="77777777" w:rsidR="007E19CB" w:rsidRPr="00F079F2" w:rsidRDefault="007E19CB" w:rsidP="007E19CB"/>
        </w:tc>
        <w:tc>
          <w:tcPr>
            <w:tcW w:w="365" w:type="dxa"/>
            <w:tcBorders>
              <w:left w:val="nil"/>
            </w:tcBorders>
          </w:tcPr>
          <w:p w14:paraId="4FD9E588" w14:textId="77777777" w:rsidR="007E19CB" w:rsidRPr="00F079F2" w:rsidRDefault="007E19CB" w:rsidP="007E19CB">
            <w:pPr>
              <w:rPr>
                <w:sz w:val="16"/>
                <w:szCs w:val="22"/>
              </w:rPr>
            </w:pPr>
          </w:p>
        </w:tc>
        <w:tc>
          <w:tcPr>
            <w:tcW w:w="7381" w:type="dxa"/>
            <w:gridSpan w:val="3"/>
          </w:tcPr>
          <w:p w14:paraId="75475FBB" w14:textId="77777777" w:rsidR="007E19CB" w:rsidRDefault="007E19CB" w:rsidP="007E19CB"/>
        </w:tc>
      </w:tr>
    </w:tbl>
    <w:p w14:paraId="33E4F9AD" w14:textId="77777777" w:rsidR="004954D6" w:rsidRPr="0006568A" w:rsidRDefault="004954D6" w:rsidP="007520D7"/>
    <w:sectPr w:rsidR="004954D6" w:rsidRPr="0006568A" w:rsidSect="00092B58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9C7F3" w14:textId="77777777" w:rsidR="00363EEF" w:rsidRDefault="00363EEF" w:rsidP="0085363C">
      <w:pPr>
        <w:spacing w:line="240" w:lineRule="auto"/>
      </w:pPr>
      <w:r>
        <w:separator/>
      </w:r>
    </w:p>
  </w:endnote>
  <w:endnote w:type="continuationSeparator" w:id="0">
    <w:p w14:paraId="3B018828" w14:textId="77777777" w:rsidR="00363EEF" w:rsidRDefault="00363EEF" w:rsidP="0085363C">
      <w:pPr>
        <w:spacing w:line="240" w:lineRule="auto"/>
      </w:pPr>
      <w:r>
        <w:continuationSeparator/>
      </w:r>
    </w:p>
  </w:endnote>
  <w:endnote w:type="continuationNotice" w:id="1">
    <w:p w14:paraId="2937FE5A" w14:textId="77777777" w:rsidR="00363EEF" w:rsidRDefault="00363E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0EBD19-1D0F-48DC-8D50-15E09DB3CAE6}"/>
    <w:embedBold r:id="rId2" w:fontKey="{2D02D651-B564-438B-BF4F-A17404C80F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99E5E27-FD13-48DE-BE54-6F8EDD9C45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  <w:embedRegular r:id="rId4" w:fontKey="{7DF4F540-A4AE-455B-8BA5-9C079F3705DB}"/>
    <w:embedBold r:id="rId5" w:fontKey="{8C88E088-ACD8-477E-866E-654A3E47EC1D}"/>
    <w:embedItalic r:id="rId6" w:fontKey="{9D055DEC-7FF1-49AD-BF52-E6DDEA70B2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D65D34A-F785-40B8-8361-576C7C1B0898}"/>
    <w:embedBold r:id="rId8" w:fontKey="{7737E162-A4EC-426D-826C-77DA5C77105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4B87476E-5212-4B2B-9C73-30056FD1FA1E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67F31AF-02E8-454E-BA2E-C3C168A85A06}"/>
    <w:embedBold r:id="rId11" w:fontKey="{5B32963E-48BE-467A-8EAC-7B117D9EDC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8F328" w14:textId="77777777" w:rsidR="00363EEF" w:rsidRDefault="00363EEF" w:rsidP="0085363C">
      <w:pPr>
        <w:spacing w:line="240" w:lineRule="auto"/>
      </w:pPr>
      <w:r>
        <w:separator/>
      </w:r>
    </w:p>
  </w:footnote>
  <w:footnote w:type="continuationSeparator" w:id="0">
    <w:p w14:paraId="64BEB387" w14:textId="77777777" w:rsidR="00363EEF" w:rsidRDefault="00363EEF" w:rsidP="0085363C">
      <w:pPr>
        <w:spacing w:line="240" w:lineRule="auto"/>
      </w:pPr>
      <w:r>
        <w:continuationSeparator/>
      </w:r>
    </w:p>
  </w:footnote>
  <w:footnote w:type="continuationNotice" w:id="1">
    <w:p w14:paraId="50995870" w14:textId="77777777" w:rsidR="00363EEF" w:rsidRDefault="00363EE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BEF"/>
    <w:multiLevelType w:val="hybridMultilevel"/>
    <w:tmpl w:val="298E8BA0"/>
    <w:lvl w:ilvl="0" w:tplc="1C400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5458172">
    <w:abstractNumId w:val="12"/>
  </w:num>
  <w:num w:numId="2" w16cid:durableId="1005936465">
    <w:abstractNumId w:val="8"/>
  </w:num>
  <w:num w:numId="3" w16cid:durableId="1920559729">
    <w:abstractNumId w:val="16"/>
  </w:num>
  <w:num w:numId="4" w16cid:durableId="597254634">
    <w:abstractNumId w:val="13"/>
  </w:num>
  <w:num w:numId="5" w16cid:durableId="67307804">
    <w:abstractNumId w:val="14"/>
  </w:num>
  <w:num w:numId="6" w16cid:durableId="1362507970">
    <w:abstractNumId w:val="20"/>
  </w:num>
  <w:num w:numId="7" w16cid:durableId="522090227">
    <w:abstractNumId w:val="7"/>
  </w:num>
  <w:num w:numId="8" w16cid:durableId="762189349">
    <w:abstractNumId w:val="11"/>
  </w:num>
  <w:num w:numId="9" w16cid:durableId="151793744">
    <w:abstractNumId w:val="18"/>
  </w:num>
  <w:num w:numId="10" w16cid:durableId="1466040994">
    <w:abstractNumId w:val="2"/>
  </w:num>
  <w:num w:numId="11" w16cid:durableId="878132211">
    <w:abstractNumId w:val="6"/>
  </w:num>
  <w:num w:numId="12" w16cid:durableId="1933077938">
    <w:abstractNumId w:val="1"/>
  </w:num>
  <w:num w:numId="13" w16cid:durableId="218830466">
    <w:abstractNumId w:val="3"/>
  </w:num>
  <w:num w:numId="14" w16cid:durableId="1939019944">
    <w:abstractNumId w:val="10"/>
  </w:num>
  <w:num w:numId="15" w16cid:durableId="648703801">
    <w:abstractNumId w:val="9"/>
  </w:num>
  <w:num w:numId="16" w16cid:durableId="1413116858">
    <w:abstractNumId w:val="17"/>
  </w:num>
  <w:num w:numId="17" w16cid:durableId="1930918826">
    <w:abstractNumId w:val="4"/>
  </w:num>
  <w:num w:numId="18" w16cid:durableId="775516179">
    <w:abstractNumId w:val="22"/>
  </w:num>
  <w:num w:numId="19" w16cid:durableId="1182204620">
    <w:abstractNumId w:val="19"/>
  </w:num>
  <w:num w:numId="20" w16cid:durableId="293754582">
    <w:abstractNumId w:val="15"/>
  </w:num>
  <w:num w:numId="21" w16cid:durableId="1970285429">
    <w:abstractNumId w:val="21"/>
  </w:num>
  <w:num w:numId="22" w16cid:durableId="587544788">
    <w:abstractNumId w:val="5"/>
  </w:num>
  <w:num w:numId="23" w16cid:durableId="15520405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DF"/>
    <w:rsid w:val="00043E2A"/>
    <w:rsid w:val="00046661"/>
    <w:rsid w:val="00052382"/>
    <w:rsid w:val="000573A9"/>
    <w:rsid w:val="0006568A"/>
    <w:rsid w:val="00076F0F"/>
    <w:rsid w:val="00080D55"/>
    <w:rsid w:val="00082374"/>
    <w:rsid w:val="00084253"/>
    <w:rsid w:val="000870D6"/>
    <w:rsid w:val="00092B58"/>
    <w:rsid w:val="000B45C4"/>
    <w:rsid w:val="000D13F0"/>
    <w:rsid w:val="000D1F49"/>
    <w:rsid w:val="000D44B8"/>
    <w:rsid w:val="00125B8C"/>
    <w:rsid w:val="0012609C"/>
    <w:rsid w:val="00142BE3"/>
    <w:rsid w:val="00150A8F"/>
    <w:rsid w:val="00162D53"/>
    <w:rsid w:val="001727CA"/>
    <w:rsid w:val="001812CF"/>
    <w:rsid w:val="00187D40"/>
    <w:rsid w:val="001B1A04"/>
    <w:rsid w:val="001D52C4"/>
    <w:rsid w:val="001E1A20"/>
    <w:rsid w:val="001E2729"/>
    <w:rsid w:val="001E3E6E"/>
    <w:rsid w:val="001F4486"/>
    <w:rsid w:val="002165AE"/>
    <w:rsid w:val="00252342"/>
    <w:rsid w:val="002559E6"/>
    <w:rsid w:val="00261070"/>
    <w:rsid w:val="00262423"/>
    <w:rsid w:val="00281BB5"/>
    <w:rsid w:val="002C56E6"/>
    <w:rsid w:val="002E2A65"/>
    <w:rsid w:val="002E2DC5"/>
    <w:rsid w:val="002F4920"/>
    <w:rsid w:val="002F5FFB"/>
    <w:rsid w:val="00300BC8"/>
    <w:rsid w:val="003068D0"/>
    <w:rsid w:val="00344C71"/>
    <w:rsid w:val="00357A9C"/>
    <w:rsid w:val="00361691"/>
    <w:rsid w:val="00361E11"/>
    <w:rsid w:val="00363EEF"/>
    <w:rsid w:val="00376B65"/>
    <w:rsid w:val="00392616"/>
    <w:rsid w:val="0039390A"/>
    <w:rsid w:val="00397346"/>
    <w:rsid w:val="003F0847"/>
    <w:rsid w:val="003F5B4E"/>
    <w:rsid w:val="0040090B"/>
    <w:rsid w:val="004275F1"/>
    <w:rsid w:val="00444441"/>
    <w:rsid w:val="00450370"/>
    <w:rsid w:val="004559B7"/>
    <w:rsid w:val="00461532"/>
    <w:rsid w:val="0046302A"/>
    <w:rsid w:val="00470C9D"/>
    <w:rsid w:val="00487D2D"/>
    <w:rsid w:val="004954D6"/>
    <w:rsid w:val="00495BAE"/>
    <w:rsid w:val="00495CDE"/>
    <w:rsid w:val="004B3BCD"/>
    <w:rsid w:val="004B4E85"/>
    <w:rsid w:val="004B7AFC"/>
    <w:rsid w:val="004D5D62"/>
    <w:rsid w:val="004E44AB"/>
    <w:rsid w:val="004E63C1"/>
    <w:rsid w:val="00506C0C"/>
    <w:rsid w:val="005112D0"/>
    <w:rsid w:val="00563E4F"/>
    <w:rsid w:val="00572D79"/>
    <w:rsid w:val="00577E06"/>
    <w:rsid w:val="00581046"/>
    <w:rsid w:val="00591655"/>
    <w:rsid w:val="005A3BF7"/>
    <w:rsid w:val="005A6629"/>
    <w:rsid w:val="005D1609"/>
    <w:rsid w:val="005F0033"/>
    <w:rsid w:val="005F2035"/>
    <w:rsid w:val="005F3D1A"/>
    <w:rsid w:val="005F7990"/>
    <w:rsid w:val="006025D1"/>
    <w:rsid w:val="00607599"/>
    <w:rsid w:val="00625C1C"/>
    <w:rsid w:val="00632608"/>
    <w:rsid w:val="0063739C"/>
    <w:rsid w:val="0064068F"/>
    <w:rsid w:val="00650AF4"/>
    <w:rsid w:val="006643E9"/>
    <w:rsid w:val="0067761E"/>
    <w:rsid w:val="00690E3F"/>
    <w:rsid w:val="0069233E"/>
    <w:rsid w:val="006A12AC"/>
    <w:rsid w:val="006A4BBD"/>
    <w:rsid w:val="006B34D0"/>
    <w:rsid w:val="006B535B"/>
    <w:rsid w:val="006E4822"/>
    <w:rsid w:val="006F18BD"/>
    <w:rsid w:val="007022D2"/>
    <w:rsid w:val="00702D14"/>
    <w:rsid w:val="0075177F"/>
    <w:rsid w:val="007520D7"/>
    <w:rsid w:val="007628DF"/>
    <w:rsid w:val="00765AB9"/>
    <w:rsid w:val="007668D5"/>
    <w:rsid w:val="00770F25"/>
    <w:rsid w:val="007763E5"/>
    <w:rsid w:val="007853C8"/>
    <w:rsid w:val="007A1B14"/>
    <w:rsid w:val="007A35A8"/>
    <w:rsid w:val="007B0A85"/>
    <w:rsid w:val="007C4BAD"/>
    <w:rsid w:val="007C6A52"/>
    <w:rsid w:val="007E19CB"/>
    <w:rsid w:val="007E3B6D"/>
    <w:rsid w:val="007E5128"/>
    <w:rsid w:val="007F1389"/>
    <w:rsid w:val="008163C1"/>
    <w:rsid w:val="00816551"/>
    <w:rsid w:val="0082043E"/>
    <w:rsid w:val="00823A49"/>
    <w:rsid w:val="00835A7D"/>
    <w:rsid w:val="00842FB2"/>
    <w:rsid w:val="0085363C"/>
    <w:rsid w:val="00856049"/>
    <w:rsid w:val="008665ED"/>
    <w:rsid w:val="00877B27"/>
    <w:rsid w:val="008802A6"/>
    <w:rsid w:val="008954EF"/>
    <w:rsid w:val="008A0979"/>
    <w:rsid w:val="008C0CAB"/>
    <w:rsid w:val="008E2018"/>
    <w:rsid w:val="008E203A"/>
    <w:rsid w:val="008E2AA0"/>
    <w:rsid w:val="008E3C34"/>
    <w:rsid w:val="008E78A4"/>
    <w:rsid w:val="008F0C53"/>
    <w:rsid w:val="009010C2"/>
    <w:rsid w:val="0091229C"/>
    <w:rsid w:val="009124A5"/>
    <w:rsid w:val="0091735B"/>
    <w:rsid w:val="00940E73"/>
    <w:rsid w:val="0095475A"/>
    <w:rsid w:val="009732C1"/>
    <w:rsid w:val="0097469C"/>
    <w:rsid w:val="0098597D"/>
    <w:rsid w:val="009D415A"/>
    <w:rsid w:val="009D5F80"/>
    <w:rsid w:val="009F045B"/>
    <w:rsid w:val="009F58FB"/>
    <w:rsid w:val="009F619A"/>
    <w:rsid w:val="009F6DDE"/>
    <w:rsid w:val="00A06747"/>
    <w:rsid w:val="00A2266E"/>
    <w:rsid w:val="00A2383A"/>
    <w:rsid w:val="00A31F73"/>
    <w:rsid w:val="00A370A8"/>
    <w:rsid w:val="00A62CEE"/>
    <w:rsid w:val="00A75C2C"/>
    <w:rsid w:val="00A862CF"/>
    <w:rsid w:val="00A87A5F"/>
    <w:rsid w:val="00A91465"/>
    <w:rsid w:val="00A95B49"/>
    <w:rsid w:val="00AB10BA"/>
    <w:rsid w:val="00AB1F55"/>
    <w:rsid w:val="00AC7F90"/>
    <w:rsid w:val="00AD2A97"/>
    <w:rsid w:val="00AF056A"/>
    <w:rsid w:val="00B109FC"/>
    <w:rsid w:val="00B15899"/>
    <w:rsid w:val="00B62AB7"/>
    <w:rsid w:val="00B72047"/>
    <w:rsid w:val="00B96634"/>
    <w:rsid w:val="00BA5002"/>
    <w:rsid w:val="00BC624A"/>
    <w:rsid w:val="00BD4753"/>
    <w:rsid w:val="00BD5CB1"/>
    <w:rsid w:val="00BE08AA"/>
    <w:rsid w:val="00BE4D63"/>
    <w:rsid w:val="00BE62EE"/>
    <w:rsid w:val="00C003BA"/>
    <w:rsid w:val="00C02189"/>
    <w:rsid w:val="00C17861"/>
    <w:rsid w:val="00C322DF"/>
    <w:rsid w:val="00C4481A"/>
    <w:rsid w:val="00C46878"/>
    <w:rsid w:val="00C61908"/>
    <w:rsid w:val="00C75B47"/>
    <w:rsid w:val="00C96B71"/>
    <w:rsid w:val="00CB4A51"/>
    <w:rsid w:val="00CD4093"/>
    <w:rsid w:val="00CD4532"/>
    <w:rsid w:val="00CD47B0"/>
    <w:rsid w:val="00CE6104"/>
    <w:rsid w:val="00CE73DF"/>
    <w:rsid w:val="00CE7918"/>
    <w:rsid w:val="00CF79DC"/>
    <w:rsid w:val="00D16163"/>
    <w:rsid w:val="00D264B6"/>
    <w:rsid w:val="00D35989"/>
    <w:rsid w:val="00D43F6D"/>
    <w:rsid w:val="00D52DB0"/>
    <w:rsid w:val="00D60193"/>
    <w:rsid w:val="00D67DA0"/>
    <w:rsid w:val="00D821F0"/>
    <w:rsid w:val="00DA2E00"/>
    <w:rsid w:val="00DA443D"/>
    <w:rsid w:val="00DB3FAD"/>
    <w:rsid w:val="00DB6095"/>
    <w:rsid w:val="00DC4A6D"/>
    <w:rsid w:val="00DE5E15"/>
    <w:rsid w:val="00DF0115"/>
    <w:rsid w:val="00E246A5"/>
    <w:rsid w:val="00E42D62"/>
    <w:rsid w:val="00E60E6F"/>
    <w:rsid w:val="00E61C09"/>
    <w:rsid w:val="00E6262C"/>
    <w:rsid w:val="00E63909"/>
    <w:rsid w:val="00E65BB3"/>
    <w:rsid w:val="00E70CA6"/>
    <w:rsid w:val="00E80B3D"/>
    <w:rsid w:val="00E867B2"/>
    <w:rsid w:val="00E92F21"/>
    <w:rsid w:val="00EB3B58"/>
    <w:rsid w:val="00EC71EE"/>
    <w:rsid w:val="00EC7359"/>
    <w:rsid w:val="00ED18B8"/>
    <w:rsid w:val="00ED71CF"/>
    <w:rsid w:val="00EE3054"/>
    <w:rsid w:val="00EE3EC6"/>
    <w:rsid w:val="00EE6C6F"/>
    <w:rsid w:val="00EF580D"/>
    <w:rsid w:val="00F00606"/>
    <w:rsid w:val="00F01256"/>
    <w:rsid w:val="00F079F2"/>
    <w:rsid w:val="00F2656A"/>
    <w:rsid w:val="00F319D5"/>
    <w:rsid w:val="00F41196"/>
    <w:rsid w:val="00F41A0F"/>
    <w:rsid w:val="00F47D02"/>
    <w:rsid w:val="00FA12C6"/>
    <w:rsid w:val="00FC589C"/>
    <w:rsid w:val="00FC7475"/>
    <w:rsid w:val="00FD1666"/>
    <w:rsid w:val="00FD2351"/>
    <w:rsid w:val="00FD7ACC"/>
    <w:rsid w:val="00FE4673"/>
    <w:rsid w:val="00FE71A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CE241"/>
  <w15:chartTrackingRefBased/>
  <w15:docId w15:val="{4FAB10DF-3FDC-443C-91D5-01CABAF3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4441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69233E"/>
    <w:pPr>
      <w:tabs>
        <w:tab w:val="left" w:pos="2520"/>
        <w:tab w:val="left" w:pos="3360"/>
      </w:tabs>
      <w:spacing w:before="120" w:after="120"/>
      <w:outlineLvl w:val="0"/>
    </w:pPr>
    <w:rPr>
      <w:rFonts w:asciiTheme="majorHAnsi" w:hAnsiTheme="majorHAnsi"/>
      <w:b/>
      <w:caps/>
      <w:color w:val="6D509B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0E3F"/>
    <w:pPr>
      <w:keepNext/>
      <w:tabs>
        <w:tab w:val="left" w:pos="720"/>
        <w:tab w:val="left" w:pos="1199"/>
      </w:tabs>
      <w:outlineLvl w:val="1"/>
    </w:pPr>
    <w:rPr>
      <w:rFonts w:asciiTheme="majorHAnsi" w:hAnsiTheme="majorHAnsi"/>
      <w:b/>
      <w:bCs/>
      <w:color w:val="6D509B" w:themeColor="accen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44441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bCs/>
      <w:szCs w:val="27"/>
    </w:rPr>
  </w:style>
  <w:style w:type="paragraph" w:styleId="Heading4">
    <w:name w:val="heading 4"/>
    <w:basedOn w:val="Normal"/>
    <w:next w:val="Normal"/>
    <w:link w:val="Heading4Char"/>
    <w:uiPriority w:val="1"/>
    <w:qFormat/>
    <w:rsid w:val="00444441"/>
    <w:pPr>
      <w:spacing w:line="240" w:lineRule="auto"/>
      <w:outlineLvl w:val="3"/>
    </w:pPr>
    <w:rPr>
      <w:rFonts w:asciiTheme="majorHAnsi" w:hAnsiTheme="majorHAnsi"/>
      <w:caps/>
      <w:sz w:val="18"/>
      <w:szCs w:val="25"/>
    </w:rPr>
  </w:style>
  <w:style w:type="paragraph" w:styleId="Heading5">
    <w:name w:val="heading 5"/>
    <w:basedOn w:val="Normal"/>
    <w:link w:val="Heading5Char"/>
    <w:uiPriority w:val="1"/>
    <w:qFormat/>
    <w:rsid w:val="00444441"/>
    <w:pPr>
      <w:numPr>
        <w:ilvl w:val="4"/>
      </w:numPr>
      <w:spacing w:after="240" w:line="240" w:lineRule="auto"/>
      <w:outlineLvl w:val="4"/>
    </w:pPr>
    <w:rPr>
      <w:rFonts w:asciiTheme="majorHAnsi" w:hAnsiTheme="majorHAnsi"/>
      <w:color w:val="6D509B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628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9233E"/>
    <w:rPr>
      <w:rFonts w:asciiTheme="majorHAnsi" w:hAnsiTheme="majorHAnsi"/>
      <w:b/>
      <w:caps/>
      <w:color w:val="6D509B" w:themeColor="accent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690E3F"/>
    <w:rPr>
      <w:rFonts w:asciiTheme="majorHAnsi" w:hAnsiTheme="majorHAnsi"/>
      <w:b/>
      <w:bCs/>
      <w:color w:val="6D509B" w:themeColor="accen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44441"/>
    <w:rPr>
      <w:bCs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44D26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44D26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9EB060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9EB060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8E58B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E63C1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4E63C1"/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1"/>
    <w:rsid w:val="00444441"/>
    <w:rPr>
      <w:rFonts w:asciiTheme="majorHAnsi" w:hAnsiTheme="majorHAnsi"/>
      <w:caps/>
      <w:sz w:val="18"/>
      <w:szCs w:val="25"/>
    </w:rPr>
  </w:style>
  <w:style w:type="character" w:customStyle="1" w:styleId="Heading5Char">
    <w:name w:val="Heading 5 Char"/>
    <w:basedOn w:val="Heading2Char"/>
    <w:link w:val="Heading5"/>
    <w:uiPriority w:val="1"/>
    <w:rsid w:val="00444441"/>
    <w:rPr>
      <w:rFonts w:asciiTheme="majorHAnsi" w:hAnsiTheme="majorHAnsi"/>
      <w:b w:val="0"/>
      <w:bCs w:val="0"/>
      <w:color w:val="6D509B" w:themeColor="accent1"/>
      <w:sz w:val="24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36284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F6F6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semiHidden/>
    <w:qFormat/>
    <w:rsid w:val="008E3C34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uiPriority w:val="1"/>
    <w:qFormat/>
    <w:rsid w:val="00690E3F"/>
    <w:pPr>
      <w:spacing w:line="360" w:lineRule="auto"/>
      <w:ind w:left="0"/>
    </w:pPr>
    <w:rPr>
      <w:rFonts w:eastAsia="Times New Roman" w:cs="Times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8E3C34"/>
    <w:rPr>
      <w:sz w:val="22"/>
    </w:rPr>
  </w:style>
  <w:style w:type="character" w:customStyle="1" w:styleId="BulletListChar">
    <w:name w:val="Bullet List Char"/>
    <w:basedOn w:val="ListParagraphChar"/>
    <w:link w:val="BulletList"/>
    <w:uiPriority w:val="1"/>
    <w:rsid w:val="00690E3F"/>
    <w:rPr>
      <w:rFonts w:eastAsia="Times New Roman" w:cs="Times"/>
      <w:sz w:val="20"/>
      <w:szCs w:val="26"/>
    </w:rPr>
  </w:style>
  <w:style w:type="paragraph" w:customStyle="1" w:styleId="ImagePlaceholder">
    <w:name w:val="Image Placeholder"/>
    <w:basedOn w:val="Normal"/>
    <w:uiPriority w:val="1"/>
    <w:semiHidden/>
    <w:qFormat/>
    <w:rsid w:val="00092B58"/>
    <w:rPr>
      <w:color w:val="000000" w:themeColor="text1"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\AppData\Roaming\Microsoft\Templates\Creative%20teach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46FE842A61449CA64C7B8A821E2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EF120-6B3C-4DEF-83D3-62551806F0E7}"/>
      </w:docPartPr>
      <w:docPartBody>
        <w:p w:rsidR="001E098B" w:rsidRDefault="001E098B">
          <w:pPr>
            <w:pStyle w:val="6546FE842A61449CA64C7B8A821E2FDB"/>
          </w:pPr>
          <w:r>
            <w:t>skills</w:t>
          </w:r>
        </w:p>
      </w:docPartBody>
    </w:docPart>
    <w:docPart>
      <w:docPartPr>
        <w:name w:val="CFFFE37B8D434028BDE5DDEBA715F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140D9-3E49-41FE-A089-617070EC2AEA}"/>
      </w:docPartPr>
      <w:docPartBody>
        <w:p w:rsidR="001E098B" w:rsidRDefault="001E098B">
          <w:pPr>
            <w:pStyle w:val="CFFFE37B8D434028BDE5DDEBA715F022"/>
          </w:pPr>
          <w:r>
            <w:t>Communication</w:t>
          </w:r>
        </w:p>
      </w:docPartBody>
    </w:docPart>
    <w:docPart>
      <w:docPartPr>
        <w:name w:val="E69235466A0D48CD8DB1BEA5A949B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2E3A4-FB4A-40AD-869A-EBC3F82B6B85}"/>
      </w:docPartPr>
      <w:docPartBody>
        <w:p w:rsidR="001E098B" w:rsidRDefault="001E098B">
          <w:pPr>
            <w:pStyle w:val="E69235466A0D48CD8DB1BEA5A949BBA7"/>
          </w:pPr>
          <w:r>
            <w:t>Problem-solving</w:t>
          </w:r>
        </w:p>
      </w:docPartBody>
    </w:docPart>
    <w:docPart>
      <w:docPartPr>
        <w:name w:val="0C6574F7E3B7444D8EFF421AF7CFB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321D5-825B-4765-80CD-6573C44FBA56}"/>
      </w:docPartPr>
      <w:docPartBody>
        <w:p w:rsidR="001E098B" w:rsidRDefault="001E098B">
          <w:pPr>
            <w:pStyle w:val="0C6574F7E3B7444D8EFF421AF7CFBEFF"/>
          </w:pPr>
          <w:r>
            <w:t>Critical thinking</w:t>
          </w:r>
        </w:p>
      </w:docPartBody>
    </w:docPart>
    <w:docPart>
      <w:docPartPr>
        <w:name w:val="44D41BF59CE64795BAA16C5F62E78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24D7A-88AB-40B3-AC70-AB72B8C09396}"/>
      </w:docPartPr>
      <w:docPartBody>
        <w:p w:rsidR="001E098B" w:rsidRDefault="001E098B">
          <w:pPr>
            <w:pStyle w:val="44D41BF59CE64795BAA16C5F62E784A5"/>
          </w:pPr>
          <w:r>
            <w:t>Time management</w:t>
          </w:r>
        </w:p>
      </w:docPartBody>
    </w:docPart>
    <w:docPart>
      <w:docPartPr>
        <w:name w:val="3CD2E5E48D1A4DD1A9ECA10D3E9D2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009C3-62C8-49ED-824E-83A8E3F3008B}"/>
      </w:docPartPr>
      <w:docPartBody>
        <w:p w:rsidR="001E098B" w:rsidRDefault="001E098B">
          <w:pPr>
            <w:pStyle w:val="3CD2E5E48D1A4DD1A9ECA10D3E9D27A9"/>
          </w:pPr>
          <w:r>
            <w:t>Lesson planning</w:t>
          </w:r>
        </w:p>
      </w:docPartBody>
    </w:docPart>
    <w:docPart>
      <w:docPartPr>
        <w:name w:val="2B92831C68E8457B9BCF543C9C35A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5887B-21EF-4B12-BCC7-D451EA053115}"/>
      </w:docPartPr>
      <w:docPartBody>
        <w:p w:rsidR="001E098B" w:rsidRDefault="001E098B">
          <w:pPr>
            <w:pStyle w:val="2B92831C68E8457B9BCF543C9C35AA21"/>
          </w:pPr>
          <w:r w:rsidRPr="00461532">
            <w:t>ADDRESS</w:t>
          </w:r>
        </w:p>
      </w:docPartBody>
    </w:docPart>
    <w:docPart>
      <w:docPartPr>
        <w:name w:val="6E8EB4CA6F264FCA8FEB5D210FA7D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C9A1E-616B-49D7-914F-D62747FECADD}"/>
      </w:docPartPr>
      <w:docPartBody>
        <w:p w:rsidR="001E098B" w:rsidRDefault="001E098B">
          <w:pPr>
            <w:pStyle w:val="6E8EB4CA6F264FCA8FEB5D210FA7DA2B"/>
          </w:pPr>
          <w:r w:rsidRPr="00461532">
            <w:t>PHONE</w:t>
          </w:r>
        </w:p>
      </w:docPartBody>
    </w:docPart>
    <w:docPart>
      <w:docPartPr>
        <w:name w:val="88FB7EB977CF40CBBEFC15DBE6F94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C11D5-32BD-4957-BD85-D6833F7F57C1}"/>
      </w:docPartPr>
      <w:docPartBody>
        <w:p w:rsidR="001E098B" w:rsidRDefault="001E098B">
          <w:pPr>
            <w:pStyle w:val="88FB7EB977CF40CBBEFC15DBE6F945BF"/>
          </w:pPr>
          <w:r w:rsidRPr="00461532">
            <w:t>EMAIL</w:t>
          </w:r>
        </w:p>
      </w:docPartBody>
    </w:docPart>
    <w:docPart>
      <w:docPartPr>
        <w:name w:val="577FEBB2D1464C95BA93B5491D85B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CF556-4A7D-4AAC-9773-CF91BA422849}"/>
      </w:docPartPr>
      <w:docPartBody>
        <w:p w:rsidR="001E098B" w:rsidRDefault="001E098B">
          <w:pPr>
            <w:pStyle w:val="577FEBB2D1464C95BA93B5491D85B873"/>
          </w:pPr>
          <w:r w:rsidRPr="00690E3F">
            <w:rPr>
              <w:rStyle w:val="Heading1Char"/>
              <w:b w:val="0"/>
            </w:rPr>
            <w:t>WEBSITE</w:t>
          </w:r>
        </w:p>
      </w:docPartBody>
    </w:docPart>
    <w:docPart>
      <w:docPartPr>
        <w:name w:val="D67AE4FABB4D44D99A490F7C4D61B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FAC72-F01C-4E9C-B198-F5C6110552BC}"/>
      </w:docPartPr>
      <w:docPartBody>
        <w:p w:rsidR="001E098B" w:rsidRDefault="001E098B">
          <w:pPr>
            <w:pStyle w:val="D67AE4FABB4D44D99A490F7C4D61B9B6"/>
          </w:pPr>
          <w:r>
            <w:t>EXPERIENCE</w:t>
          </w:r>
        </w:p>
      </w:docPartBody>
    </w:docPart>
    <w:docPart>
      <w:docPartPr>
        <w:name w:val="BD5EC854E0644C93A6485D0B67891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A926-85AB-49FF-8FA4-FF9EA3ACD451}"/>
      </w:docPartPr>
      <w:docPartBody>
        <w:p w:rsidR="001E098B" w:rsidRDefault="001E098B">
          <w:pPr>
            <w:pStyle w:val="BD5EC854E0644C93A6485D0B67891438"/>
          </w:pPr>
          <w:r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8B"/>
    <w:rsid w:val="001E098B"/>
    <w:rsid w:val="00506C0C"/>
    <w:rsid w:val="007A1B14"/>
    <w:rsid w:val="009766E6"/>
    <w:rsid w:val="009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E098B"/>
    <w:pPr>
      <w:tabs>
        <w:tab w:val="left" w:pos="2520"/>
        <w:tab w:val="left" w:pos="3360"/>
      </w:tabs>
      <w:spacing w:before="120" w:after="120" w:line="271" w:lineRule="auto"/>
      <w:outlineLvl w:val="0"/>
    </w:pPr>
    <w:rPr>
      <w:rFonts w:asciiTheme="majorHAnsi" w:eastAsiaTheme="minorHAnsi" w:hAnsiTheme="majorHAnsi"/>
      <w:b/>
      <w:caps/>
      <w:color w:val="156082" w:themeColor="accent1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46FE842A61449CA64C7B8A821E2FDB">
    <w:name w:val="6546FE842A61449CA64C7B8A821E2FDB"/>
  </w:style>
  <w:style w:type="paragraph" w:customStyle="1" w:styleId="CFFFE37B8D434028BDE5DDEBA715F022">
    <w:name w:val="CFFFE37B8D434028BDE5DDEBA715F022"/>
  </w:style>
  <w:style w:type="paragraph" w:customStyle="1" w:styleId="E69235466A0D48CD8DB1BEA5A949BBA7">
    <w:name w:val="E69235466A0D48CD8DB1BEA5A949BBA7"/>
  </w:style>
  <w:style w:type="paragraph" w:customStyle="1" w:styleId="0C6574F7E3B7444D8EFF421AF7CFBEFF">
    <w:name w:val="0C6574F7E3B7444D8EFF421AF7CFBEFF"/>
  </w:style>
  <w:style w:type="paragraph" w:customStyle="1" w:styleId="44D41BF59CE64795BAA16C5F62E784A5">
    <w:name w:val="44D41BF59CE64795BAA16C5F62E784A5"/>
  </w:style>
  <w:style w:type="paragraph" w:customStyle="1" w:styleId="3CD2E5E48D1A4DD1A9ECA10D3E9D27A9">
    <w:name w:val="3CD2E5E48D1A4DD1A9ECA10D3E9D27A9"/>
  </w:style>
  <w:style w:type="paragraph" w:customStyle="1" w:styleId="2B92831C68E8457B9BCF543C9C35AA21">
    <w:name w:val="2B92831C68E8457B9BCF543C9C35AA21"/>
  </w:style>
  <w:style w:type="paragraph" w:customStyle="1" w:styleId="6E8EB4CA6F264FCA8FEB5D210FA7DA2B">
    <w:name w:val="6E8EB4CA6F264FCA8FEB5D210FA7DA2B"/>
  </w:style>
  <w:style w:type="paragraph" w:customStyle="1" w:styleId="88FB7EB977CF40CBBEFC15DBE6F945BF">
    <w:name w:val="88FB7EB977CF40CBBEFC15DBE6F945BF"/>
  </w:style>
  <w:style w:type="character" w:customStyle="1" w:styleId="Heading1Char">
    <w:name w:val="Heading 1 Char"/>
    <w:basedOn w:val="DefaultParagraphFont"/>
    <w:link w:val="Heading1"/>
    <w:uiPriority w:val="1"/>
    <w:rsid w:val="001E098B"/>
    <w:rPr>
      <w:rFonts w:asciiTheme="majorHAnsi" w:eastAsiaTheme="minorHAnsi" w:hAnsiTheme="majorHAnsi"/>
      <w:b/>
      <w:caps/>
      <w:color w:val="156082" w:themeColor="accent1"/>
      <w:kern w:val="0"/>
      <w:sz w:val="28"/>
      <w:szCs w:val="28"/>
      <w14:ligatures w14:val="none"/>
    </w:rPr>
  </w:style>
  <w:style w:type="paragraph" w:customStyle="1" w:styleId="577FEBB2D1464C95BA93B5491D85B873">
    <w:name w:val="577FEBB2D1464C95BA93B5491D85B873"/>
  </w:style>
  <w:style w:type="paragraph" w:customStyle="1" w:styleId="D67AE4FABB4D44D99A490F7C4D61B9B6">
    <w:name w:val="D67AE4FABB4D44D99A490F7C4D61B9B6"/>
  </w:style>
  <w:style w:type="paragraph" w:customStyle="1" w:styleId="BD5EC854E0644C93A6485D0B67891438">
    <w:name w:val="BD5EC854E0644C93A6485D0B678914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6D509B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ustom 2">
      <a:majorFont>
        <a:latin typeface="Posteram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ebcc3d4-34e8-40fb-9720-67ec0c5465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37BAC1A87E7438FB17D1548A93BEC" ma:contentTypeVersion="6" ma:contentTypeDescription="Create a new document." ma:contentTypeScope="" ma:versionID="4687fa2fafb5128b7ef6545023edd25c">
  <xsd:schema xmlns:xsd="http://www.w3.org/2001/XMLSchema" xmlns:xs="http://www.w3.org/2001/XMLSchema" xmlns:p="http://schemas.microsoft.com/office/2006/metadata/properties" xmlns:ns3="febcc3d4-34e8-40fb-9720-67ec0c546522" targetNamespace="http://schemas.microsoft.com/office/2006/metadata/properties" ma:root="true" ma:fieldsID="82dc0bc575d09b9255fa13de2ba39b92" ns3:_="">
    <xsd:import namespace="febcc3d4-34e8-40fb-9720-67ec0c54652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cc3d4-34e8-40fb-9720-67ec0c54652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05AE37-0590-4098-8F0F-597D2284DD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42532E-FE81-4AEB-A1B7-A32D6DD49CFD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febcc3d4-34e8-40fb-9720-67ec0c546522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E26171-167A-43E5-B745-B4D13001E9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705C06-7432-4295-81A0-2678A64FF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cc3d4-34e8-40fb-9720-67ec0c546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Creative teaching resume</Template>
  <TotalTime>0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Victoria Rousseau</cp:lastModifiedBy>
  <cp:revision>2</cp:revision>
  <dcterms:created xsi:type="dcterms:W3CDTF">2025-03-14T13:28:00Z</dcterms:created>
  <dcterms:modified xsi:type="dcterms:W3CDTF">2025-03-14T13:28:00Z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0x0101009E737BAC1A87E7438FB17D1548A93BEC</vt:lpwstr>
  </property>
</Properties>
</file>